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EA5" w:rsidRDefault="007A70BA" w:rsidP="007A70BA">
      <w:pPr>
        <w:pStyle w:val="TIUNG"/>
        <w:jc w:val="center"/>
      </w:pPr>
      <w:r>
        <w:t>CỘNG HÒA XÃ HỘI CHỦ NGHĨA VIỆT NAM</w:t>
      </w:r>
    </w:p>
    <w:p w:rsidR="007A70BA" w:rsidRDefault="007A70BA" w:rsidP="007A70BA">
      <w:pPr>
        <w:pStyle w:val="TIUNG"/>
        <w:jc w:val="center"/>
      </w:pPr>
      <w:r>
        <w:rPr>
          <w:noProof/>
        </w:rPr>
        <mc:AlternateContent>
          <mc:Choice Requires="wps">
            <w:drawing>
              <wp:anchor distT="0" distB="0" distL="114300" distR="114300" simplePos="0" relativeHeight="251659264" behindDoc="0" locked="0" layoutInCell="1" allowOverlap="1" wp14:anchorId="23186B6F" wp14:editId="7ADE3998">
                <wp:simplePos x="0" y="0"/>
                <wp:positionH relativeFrom="column">
                  <wp:posOffset>1873250</wp:posOffset>
                </wp:positionH>
                <wp:positionV relativeFrom="paragraph">
                  <wp:posOffset>260350</wp:posOffset>
                </wp:positionV>
                <wp:extent cx="22034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203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0C835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7.5pt,20.5pt" to="32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" strokecolor="black [3200]" strokeweight=".5pt">
                <v:stroke joinstyle="miter"/>
              </v:line>
            </w:pict>
          </mc:Fallback>
        </mc:AlternateContent>
      </w:r>
      <w:r>
        <w:t>Độc lập – Tự do – Hạnh phúc</w:t>
      </w:r>
    </w:p>
    <w:p w:rsidR="007A70BA" w:rsidRDefault="007A70BA" w:rsidP="007A70BA">
      <w:pPr>
        <w:pStyle w:val="TIUNG"/>
        <w:jc w:val="center"/>
      </w:pPr>
    </w:p>
    <w:p w:rsidR="007A70BA" w:rsidRDefault="007A70BA" w:rsidP="00BF0BA1">
      <w:pPr>
        <w:pStyle w:val="Heading1"/>
        <w:spacing w:before="0"/>
      </w:pPr>
      <w:r>
        <w:t>ĐƠN ĐỀ NGHỊ XEM XÉT</w:t>
      </w:r>
    </w:p>
    <w:p w:rsidR="007A70BA" w:rsidRDefault="007A70BA" w:rsidP="007A70BA">
      <w:pPr>
        <w:pStyle w:val="Heading2"/>
      </w:pPr>
      <w:r>
        <w:t>V</w:t>
      </w:r>
      <w:r w:rsidR="008A2BD1">
        <w:t>ề việc tuân thủ đạo đức nghiên cứu</w:t>
      </w:r>
    </w:p>
    <w:p w:rsidR="007A70BA" w:rsidRDefault="0086754E" w:rsidP="0086754E">
      <w:pPr>
        <w:pStyle w:val="Heading5"/>
        <w:spacing w:before="240"/>
        <w:ind w:left="1134" w:firstLine="567"/>
        <w:jc w:val="left"/>
      </w:pPr>
      <w:r>
        <w:t xml:space="preserve"> </w:t>
      </w:r>
      <w:r w:rsidR="007A70BA">
        <w:t>Kính gửi:</w:t>
      </w:r>
    </w:p>
    <w:p w:rsidR="007A70BA" w:rsidRDefault="007A70BA" w:rsidP="007A70BA">
      <w:pPr>
        <w:pStyle w:val="Heading5"/>
        <w:ind w:left="2835"/>
        <w:jc w:val="left"/>
      </w:pPr>
      <w:r>
        <w:t>- Hiệu trưởng Trường Đại học Hoa Sen;</w:t>
      </w:r>
    </w:p>
    <w:p w:rsidR="007A70BA" w:rsidRDefault="00777444" w:rsidP="006B40A0">
      <w:pPr>
        <w:spacing w:after="240"/>
        <w:ind w:left="2835"/>
      </w:pPr>
      <w:r>
        <w:t>- Ủy ban Đạo đức nghiên cứu.</w:t>
      </w:r>
    </w:p>
    <w:p w:rsidR="007A70BA" w:rsidRDefault="006B40A0" w:rsidP="006B40A0">
      <w:pPr>
        <w:pStyle w:val="Nidung"/>
      </w:pPr>
      <w:r>
        <w:t>Tôi tên là:</w:t>
      </w:r>
      <w:r w:rsidR="007A70BA">
        <w:t xml:space="preserve"> </w:t>
      </w:r>
      <w:sdt>
        <w:sdtPr>
          <w:id w:val="946354013"/>
          <w:placeholder>
            <w:docPart w:val="B5E14FAE02D047F38163FF5F9C9C93B5"/>
          </w:placeholder>
          <w:showingPlcHdr/>
          <w:text/>
        </w:sdtPr>
        <w:sdtEndPr/>
        <w:sdtContent>
          <w:r w:rsidR="00787590" w:rsidRPr="00D70F44">
            <w:rPr>
              <w:rStyle w:val="PlaceholderText"/>
            </w:rPr>
            <w:t>Click or tap here to enter text.</w:t>
          </w:r>
        </w:sdtContent>
      </w:sdt>
      <w:r w:rsidR="007A70BA">
        <w:tab/>
      </w:r>
    </w:p>
    <w:p w:rsidR="006B40A0" w:rsidRDefault="006B40A0" w:rsidP="006B40A0">
      <w:pPr>
        <w:pStyle w:val="Nidung"/>
      </w:pPr>
      <w:r>
        <w:t>Hiện đang công tác tại:</w:t>
      </w:r>
      <w:r w:rsidR="00787590">
        <w:t xml:space="preserve"> </w:t>
      </w:r>
      <w:sdt>
        <w:sdtPr>
          <w:id w:val="-1626457060"/>
          <w:placeholder>
            <w:docPart w:val="86A4CB6E6C344A74B253CD6216569FDE"/>
          </w:placeholder>
          <w:showingPlcHdr/>
          <w:text/>
        </w:sdtPr>
        <w:sdtEndPr/>
        <w:sdtContent>
          <w:r w:rsidR="00787590" w:rsidRPr="00D70F44">
            <w:rPr>
              <w:rStyle w:val="PlaceholderText"/>
            </w:rPr>
            <w:t>Click or tap here to enter text.</w:t>
          </w:r>
        </w:sdtContent>
      </w:sdt>
    </w:p>
    <w:p w:rsidR="00787590" w:rsidRDefault="006B40A0" w:rsidP="006B40A0">
      <w:pPr>
        <w:pStyle w:val="Nidung"/>
      </w:pPr>
      <w:r>
        <w:t>Số điện thoại:</w:t>
      </w:r>
      <w:r w:rsidR="00787590">
        <w:t xml:space="preserve"> </w:t>
      </w:r>
      <w:sdt>
        <w:sdtPr>
          <w:id w:val="734206160"/>
          <w:placeholder>
            <w:docPart w:val="D4C821AC70664F618AC8CB190B39ED22"/>
          </w:placeholder>
          <w:showingPlcHdr/>
          <w:text/>
        </w:sdtPr>
        <w:sdtEndPr/>
        <w:sdtContent>
          <w:r w:rsidR="00787590" w:rsidRPr="00D70F44">
            <w:rPr>
              <w:rStyle w:val="PlaceholderText"/>
            </w:rPr>
            <w:t>Click or tap here to enter text.</w:t>
          </w:r>
        </w:sdtContent>
      </w:sdt>
      <w:r>
        <w:tab/>
      </w:r>
    </w:p>
    <w:p w:rsidR="006B40A0" w:rsidRPr="006B40A0" w:rsidRDefault="006B40A0" w:rsidP="006B40A0">
      <w:pPr>
        <w:pStyle w:val="Nidung"/>
      </w:pPr>
      <w:r>
        <w:t>Email:</w:t>
      </w:r>
      <w:sdt>
        <w:sdtPr>
          <w:id w:val="572478733"/>
          <w:placeholder>
            <w:docPart w:val="1E63378CA08543799281260F10340776"/>
          </w:placeholder>
          <w:showingPlcHdr/>
          <w:text/>
        </w:sdtPr>
        <w:sdtEndPr/>
        <w:sdtContent>
          <w:r w:rsidR="00787590" w:rsidRPr="00D70F44">
            <w:rPr>
              <w:rStyle w:val="PlaceholderText"/>
            </w:rPr>
            <w:t>Click or tap here to enter text.</w:t>
          </w:r>
        </w:sdtContent>
      </w:sdt>
    </w:p>
    <w:p w:rsidR="006B40A0" w:rsidRDefault="007A70BA" w:rsidP="006B40A0">
      <w:pPr>
        <w:pStyle w:val="Nidung"/>
      </w:pPr>
      <w:r>
        <w:t>Chủ nhiệm đề tài:</w:t>
      </w:r>
      <w:r w:rsidR="006B40A0">
        <w:t xml:space="preserve"> </w:t>
      </w:r>
      <w:sdt>
        <w:sdtPr>
          <w:id w:val="1011497566"/>
          <w:placeholder>
            <w:docPart w:val="BA3A5C24C7A64EBCA0A8AB5B37FD500C"/>
          </w:placeholder>
          <w:showingPlcHdr/>
          <w:text/>
        </w:sdtPr>
        <w:sdtEndPr/>
        <w:sdtContent>
          <w:r w:rsidR="00787590" w:rsidRPr="00D70F44">
            <w:rPr>
              <w:rStyle w:val="PlaceholderText"/>
            </w:rPr>
            <w:t>Click or tap here to enter text.</w:t>
          </w:r>
        </w:sdtContent>
      </w:sdt>
    </w:p>
    <w:p w:rsidR="00787590" w:rsidRDefault="00C34921" w:rsidP="006B40A0">
      <w:pPr>
        <w:pStyle w:val="Nidung"/>
        <w:ind w:firstLine="0"/>
      </w:pPr>
      <w:r>
        <w:tab/>
      </w:r>
      <w:r w:rsidR="006B40A0">
        <w:t>Hồ sơ đính kèm</w:t>
      </w:r>
      <w:r w:rsidR="00787590">
        <w:t xml:space="preserve"> bao gồm:</w:t>
      </w:r>
    </w:p>
    <w:p w:rsidR="006B40A0" w:rsidRDefault="00787590" w:rsidP="00787590">
      <w:pPr>
        <w:pStyle w:val="Nidung"/>
      </w:pPr>
      <w:r>
        <w:t xml:space="preserve"> </w:t>
      </w:r>
      <w:sdt>
        <w:sdtPr>
          <w:id w:val="1815833763"/>
          <w:placeholder>
            <w:docPart w:val="DAFB323DCC424CF0BE7FA707A8CA00B4"/>
          </w:placeholder>
          <w:showingPlcHdr/>
          <w:text/>
        </w:sdtPr>
        <w:sdtEndPr/>
        <w:sdtContent>
          <w:r w:rsidRPr="00D70F44">
            <w:rPr>
              <w:rStyle w:val="PlaceholderText"/>
            </w:rPr>
            <w:t>Click or tap here to enter text.</w:t>
          </w:r>
        </w:sdtContent>
      </w:sdt>
    </w:p>
    <w:p w:rsidR="007A70BA" w:rsidRDefault="007A70BA" w:rsidP="006B40A0">
      <w:pPr>
        <w:pStyle w:val="Nidung"/>
      </w:pPr>
      <w:r>
        <w:t>Nay tôi làm đơn này kính đề nghị</w:t>
      </w:r>
      <w:r w:rsidR="006B40A0">
        <w:t xml:space="preserve"> Ủy ban Đạo đức nghiên cứu</w:t>
      </w:r>
      <w:r>
        <w:t xml:space="preserve"> Trường Đại học Hoa Sen</w:t>
      </w:r>
      <w:r w:rsidR="006B40A0">
        <w:t xml:space="preserve"> (HSU-REC)</w:t>
      </w:r>
      <w:r>
        <w:t xml:space="preserve"> tổ chức đánh giá và thông qua các chuẩn mực đạo đức khoa học trong việc thực hiện đề tài “</w:t>
      </w:r>
      <w:sdt>
        <w:sdtPr>
          <w:id w:val="-329829593"/>
          <w:placeholder>
            <w:docPart w:val="7A233FCC14AA40BE94B658324E5389D3"/>
          </w:placeholder>
          <w:showingPlcHdr/>
          <w:text/>
        </w:sdtPr>
        <w:sdtEndPr/>
        <w:sdtContent>
          <w:r w:rsidR="00787590" w:rsidRPr="00D70F44">
            <w:rPr>
              <w:rStyle w:val="PlaceholderText"/>
            </w:rPr>
            <w:t>Click or tap here to enter text.</w:t>
          </w:r>
        </w:sdtContent>
      </w:sdt>
      <w:r>
        <w:t>”</w:t>
      </w:r>
      <w:r w:rsidR="006B40A0">
        <w:t xml:space="preserve"> </w:t>
      </w:r>
      <w:r>
        <w:t xml:space="preserve">do </w:t>
      </w:r>
      <w:sdt>
        <w:sdtPr>
          <w:id w:val="-1816251450"/>
          <w:placeholder>
            <w:docPart w:val="4FA60130F78542B4AF843A5EA16D6C0B"/>
          </w:placeholder>
          <w:showingPlcHdr/>
          <w:text/>
        </w:sdtPr>
        <w:sdtEndPr/>
        <w:sdtContent>
          <w:r w:rsidR="004441FA" w:rsidRPr="00D70F44">
            <w:rPr>
              <w:rStyle w:val="PlaceholderText"/>
            </w:rPr>
            <w:t>Click or tap here to enter text.</w:t>
          </w:r>
        </w:sdtContent>
      </w:sdt>
      <w:r>
        <w:t xml:space="preserve"> chủ trì và được tài trợ bởi</w:t>
      </w:r>
      <w:r w:rsidR="006B40A0">
        <w:t xml:space="preserve"> </w:t>
      </w:r>
      <w:sdt>
        <w:sdtPr>
          <w:id w:val="1853064858"/>
          <w:placeholder>
            <w:docPart w:val="F87DB4DB201E4DE78605072EE749CC54"/>
          </w:placeholder>
          <w:showingPlcHdr/>
          <w:text/>
        </w:sdtPr>
        <w:sdtEndPr/>
        <w:sdtContent>
          <w:r w:rsidR="00787590" w:rsidRPr="00D70F44">
            <w:rPr>
              <w:rStyle w:val="PlaceholderText"/>
            </w:rPr>
            <w:t>Click or tap here to enter text.</w:t>
          </w:r>
        </w:sdtContent>
      </w:sdt>
      <w:r w:rsidR="00787590">
        <w:t>.</w:t>
      </w:r>
    </w:p>
    <w:p w:rsidR="006B40A0" w:rsidRDefault="00BF0BA1" w:rsidP="006B40A0">
      <w:pPr>
        <w:pStyle w:val="Nidung"/>
      </w:pPr>
      <w:r w:rsidRPr="00BF0BA1">
        <w:t>Tôi cam kết cung cấp hồ sơ trung thực và hiểu rõ trách nhiệm của HSU-REC. Theo đó, HSU-REC chỉ xem xét việc tuân thủ đạo đức của hồ sơ đính kèm nêu trên và không chịu trách nhiệm đối với các nội dung khác, cũng như bất kỳ nội dung nào phát sinh trong tương lai.</w:t>
      </w:r>
    </w:p>
    <w:tbl>
      <w:tblPr>
        <w:tblStyle w:val="TableGrid"/>
        <w:tblpPr w:leftFromText="180" w:rightFromText="180" w:vertAnchor="text" w:horzAnchor="margin" w:tblpY="46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237"/>
      </w:tblGrid>
      <w:tr w:rsidR="00BF0BA1" w:rsidTr="00BF0BA1">
        <w:tc>
          <w:tcPr>
            <w:tcW w:w="3402" w:type="dxa"/>
          </w:tcPr>
          <w:p w:rsidR="00BF0BA1" w:rsidRDefault="00BF0BA1" w:rsidP="00BF0BA1">
            <w:pPr>
              <w:pStyle w:val="Heading3"/>
              <w:ind w:firstLine="0"/>
              <w:outlineLvl w:val="2"/>
            </w:pPr>
          </w:p>
        </w:tc>
        <w:tc>
          <w:tcPr>
            <w:tcW w:w="6237" w:type="dxa"/>
          </w:tcPr>
          <w:p w:rsidR="00BF0BA1" w:rsidRPr="007A70BA" w:rsidRDefault="00BF0BA1" w:rsidP="00BF0BA1">
            <w:pPr>
              <w:pStyle w:val="Heading5"/>
              <w:outlineLvl w:val="4"/>
              <w:rPr>
                <w:i/>
              </w:rPr>
            </w:pPr>
            <w:r>
              <w:rPr>
                <w:i/>
              </w:rPr>
              <w:t>Thành phố Hồ Chí Minh</w:t>
            </w:r>
            <w:r w:rsidRPr="007A70BA">
              <w:rPr>
                <w:i/>
              </w:rPr>
              <w:t xml:space="preserve">, </w:t>
            </w:r>
            <w:r w:rsidR="004441FA">
              <w:rPr>
                <w:i/>
              </w:rPr>
              <w:t>ngày … tháng … năm …</w:t>
            </w:r>
          </w:p>
          <w:p w:rsidR="00BF0BA1" w:rsidRDefault="00BF0BA1" w:rsidP="00BF0BA1">
            <w:pPr>
              <w:pStyle w:val="Heading5"/>
              <w:outlineLvl w:val="4"/>
              <w:rPr>
                <w:b/>
              </w:rPr>
            </w:pPr>
            <w:r w:rsidRPr="007A70BA">
              <w:rPr>
                <w:b/>
              </w:rPr>
              <w:t>NGƯỜI LÀM ĐƠN</w:t>
            </w:r>
          </w:p>
          <w:p w:rsidR="00BF0BA1" w:rsidRPr="007A70BA" w:rsidRDefault="00BF0BA1" w:rsidP="00BF0BA1">
            <w:pPr>
              <w:pStyle w:val="Heading5"/>
              <w:outlineLvl w:val="4"/>
            </w:pPr>
            <w:r w:rsidRPr="007A70BA">
              <w:t>(Ký, ghi rõ họ tên)</w:t>
            </w:r>
          </w:p>
          <w:p w:rsidR="00BF0BA1" w:rsidRPr="007A70BA" w:rsidRDefault="00BF0BA1" w:rsidP="00BF0BA1">
            <w:pPr>
              <w:pStyle w:val="Heading5"/>
              <w:jc w:val="left"/>
              <w:outlineLvl w:val="4"/>
            </w:pPr>
          </w:p>
        </w:tc>
      </w:tr>
    </w:tbl>
    <w:p w:rsidR="006B40A0" w:rsidRDefault="006B40A0" w:rsidP="006B40A0">
      <w:pPr>
        <w:pStyle w:val="Nidung"/>
      </w:pPr>
      <w:r>
        <w:t>Tôi xin chân thành cảm ơn.</w:t>
      </w:r>
    </w:p>
    <w:sectPr w:rsidR="006B40A0" w:rsidSect="007A70BA">
      <w:headerReference w:type="default" r:id="rId6"/>
      <w:pgSz w:w="12240" w:h="15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51AA" w:rsidRDefault="004351AA" w:rsidP="007A70BA">
      <w:pPr>
        <w:spacing w:before="0" w:after="0" w:line="240" w:lineRule="auto"/>
      </w:pPr>
      <w:r>
        <w:separator/>
      </w:r>
    </w:p>
  </w:endnote>
  <w:endnote w:type="continuationSeparator" w:id="0">
    <w:p w:rsidR="004351AA" w:rsidRDefault="004351AA" w:rsidP="007A70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51AA" w:rsidRDefault="004351AA" w:rsidP="007A70BA">
      <w:pPr>
        <w:spacing w:before="0" w:after="0" w:line="240" w:lineRule="auto"/>
      </w:pPr>
      <w:r>
        <w:separator/>
      </w:r>
    </w:p>
  </w:footnote>
  <w:footnote w:type="continuationSeparator" w:id="0">
    <w:p w:rsidR="004351AA" w:rsidRDefault="004351AA" w:rsidP="007A70B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3913"/>
      <w:gridCol w:w="4820"/>
    </w:tblGrid>
    <w:tr w:rsidR="007A70BA" w:rsidRPr="00945FA1" w:rsidTr="004441FA">
      <w:trPr>
        <w:trHeight w:val="466"/>
      </w:trPr>
      <w:tc>
        <w:tcPr>
          <w:tcW w:w="1757" w:type="dxa"/>
          <w:shd w:val="clear" w:color="auto" w:fill="auto"/>
          <w:vAlign w:val="center"/>
        </w:tcPr>
        <w:p w:rsidR="007A70BA" w:rsidRPr="00945FA1" w:rsidRDefault="007A70BA" w:rsidP="007A70BA">
          <w:pPr>
            <w:pStyle w:val="Header"/>
          </w:pPr>
          <w:r>
            <w:rPr>
              <w:noProof/>
            </w:rPr>
            <w:drawing>
              <wp:inline distT="0" distB="0" distL="0" distR="0" wp14:anchorId="7EB36CAE" wp14:editId="445D45BF">
                <wp:extent cx="979058" cy="4832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3032" cy="485197"/>
                        </a:xfrm>
                        <a:prstGeom prst="rect">
                          <a:avLst/>
                        </a:prstGeom>
                        <a:noFill/>
                        <a:ln>
                          <a:noFill/>
                        </a:ln>
                      </pic:spPr>
                    </pic:pic>
                  </a:graphicData>
                </a:graphic>
              </wp:inline>
            </w:drawing>
          </w:r>
        </w:p>
      </w:tc>
      <w:tc>
        <w:tcPr>
          <w:tcW w:w="3913" w:type="dxa"/>
          <w:shd w:val="clear" w:color="auto" w:fill="auto"/>
          <w:vAlign w:val="center"/>
        </w:tcPr>
        <w:p w:rsidR="007A70BA" w:rsidRPr="007A70BA" w:rsidRDefault="002F374D" w:rsidP="007A70BA">
          <w:pPr>
            <w:pStyle w:val="Header"/>
            <w:jc w:val="center"/>
            <w:rPr>
              <w:b/>
              <w:sz w:val="26"/>
              <w:szCs w:val="26"/>
            </w:rPr>
          </w:pPr>
          <w:r>
            <w:rPr>
              <w:b/>
              <w:sz w:val="26"/>
              <w:szCs w:val="26"/>
            </w:rPr>
            <w:t>QUY CHẾ TỔ CHỨC VÀ HOẠT ĐỘNG CỦA ỦY BAN ĐẠO ĐỨC NGHIÊN CỨU</w:t>
          </w:r>
        </w:p>
      </w:tc>
      <w:tc>
        <w:tcPr>
          <w:tcW w:w="4820" w:type="dxa"/>
          <w:shd w:val="clear" w:color="auto" w:fill="auto"/>
          <w:vAlign w:val="center"/>
        </w:tcPr>
        <w:p w:rsidR="007A70BA" w:rsidRPr="00945FA1" w:rsidRDefault="007A70BA" w:rsidP="007A70BA">
          <w:pPr>
            <w:pStyle w:val="Header"/>
          </w:pPr>
          <w:r>
            <w:t>Mã hiệu</w:t>
          </w:r>
          <w:r w:rsidR="004441FA">
            <w:t xml:space="preserve"> biểu mẫu</w:t>
          </w:r>
          <w:r>
            <w:t xml:space="preserve">: </w:t>
          </w:r>
          <w:r w:rsidR="009E3C78">
            <w:t>HSU-REC.BM</w:t>
          </w:r>
          <w:r>
            <w:t>01</w:t>
          </w:r>
        </w:p>
        <w:p w:rsidR="007A70BA" w:rsidRPr="00945FA1" w:rsidRDefault="004441FA" w:rsidP="007A70BA">
          <w:pPr>
            <w:pStyle w:val="Header"/>
          </w:pPr>
          <w:r>
            <w:t>Mã hiệu văn bản: QC-UBĐĐ/0526/HSU</w:t>
          </w:r>
        </w:p>
      </w:tc>
    </w:tr>
  </w:tbl>
  <w:p w:rsidR="006B40A0" w:rsidRDefault="006B40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enforcement="1" w:cryptProviderType="rsaAES" w:cryptAlgorithmClass="hash" w:cryptAlgorithmType="typeAny" w:cryptAlgorithmSid="14" w:cryptSpinCount="100000" w:hash="iE+3LEld2x5FkyWotMaao0/ZPtPR/qciqEDzAhaGPdp68XaSgiQxAU/e41ATMLQpKvVm5XJ1kGBEaLiXrBq/2A==" w:salt="ZcgNnztfD8i83IXjHpKyS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926"/>
    <w:rsid w:val="00044ADB"/>
    <w:rsid w:val="00245926"/>
    <w:rsid w:val="002F374D"/>
    <w:rsid w:val="003E0060"/>
    <w:rsid w:val="004351AA"/>
    <w:rsid w:val="004441FA"/>
    <w:rsid w:val="00632D5B"/>
    <w:rsid w:val="00643EA5"/>
    <w:rsid w:val="006B40A0"/>
    <w:rsid w:val="00777444"/>
    <w:rsid w:val="00787590"/>
    <w:rsid w:val="007A70BA"/>
    <w:rsid w:val="0086754E"/>
    <w:rsid w:val="008960E7"/>
    <w:rsid w:val="008A2BD1"/>
    <w:rsid w:val="008F21DE"/>
    <w:rsid w:val="009E3C78"/>
    <w:rsid w:val="00AB3D35"/>
    <w:rsid w:val="00BF0BA1"/>
    <w:rsid w:val="00C34921"/>
    <w:rsid w:val="00D153C9"/>
    <w:rsid w:val="00D6099B"/>
    <w:rsid w:val="00D9724B"/>
    <w:rsid w:val="00D97BF2"/>
    <w:rsid w:val="00DF6CC6"/>
    <w:rsid w:val="00E85CF2"/>
    <w:rsid w:val="00EA4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98CF3"/>
  <w15:chartTrackingRefBased/>
  <w15:docId w15:val="{F331CF9D-1C21-40F9-B892-3650E177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9" w:qFormat="1"/>
    <w:lsdException w:name="heading 1" w:uiPriority="2" w:qFormat="1"/>
    <w:lsdException w:name="heading 2" w:semiHidden="1" w:uiPriority="4"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4"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
    <w:qFormat/>
    <w:rsid w:val="00044ADB"/>
    <w:pPr>
      <w:spacing w:before="60" w:after="60" w:line="380" w:lineRule="exact"/>
    </w:pPr>
    <w:rPr>
      <w:rFonts w:ascii="Times New Roman" w:hAnsi="Times New Roman"/>
      <w:sz w:val="28"/>
    </w:rPr>
  </w:style>
  <w:style w:type="paragraph" w:styleId="Heading1">
    <w:name w:val="heading 1"/>
    <w:aliases w:val="Chương"/>
    <w:next w:val="Heading2"/>
    <w:link w:val="Heading1Char"/>
    <w:uiPriority w:val="2"/>
    <w:qFormat/>
    <w:rsid w:val="00D153C9"/>
    <w:pPr>
      <w:keepNext/>
      <w:keepLines/>
      <w:spacing w:before="240" w:after="0" w:line="276" w:lineRule="auto"/>
      <w:jc w:val="center"/>
      <w:outlineLvl w:val="0"/>
    </w:pPr>
    <w:rPr>
      <w:rFonts w:ascii="Times New Roman" w:eastAsiaTheme="majorEastAsia" w:hAnsi="Times New Roman" w:cstheme="majorBidi"/>
      <w:b/>
      <w:color w:val="000000" w:themeColor="text1"/>
      <w:sz w:val="28"/>
      <w:szCs w:val="32"/>
    </w:rPr>
  </w:style>
  <w:style w:type="paragraph" w:styleId="Heading2">
    <w:name w:val="heading 2"/>
    <w:aliases w:val="NDC"/>
    <w:next w:val="Heading3"/>
    <w:link w:val="Heading2Char"/>
    <w:uiPriority w:val="4"/>
    <w:qFormat/>
    <w:rsid w:val="00D153C9"/>
    <w:pPr>
      <w:keepNext/>
      <w:keepLines/>
      <w:spacing w:after="120" w:line="276" w:lineRule="auto"/>
      <w:jc w:val="center"/>
      <w:outlineLvl w:val="1"/>
    </w:pPr>
    <w:rPr>
      <w:rFonts w:ascii="Times New Roman" w:eastAsiaTheme="majorEastAsia" w:hAnsi="Times New Roman" w:cstheme="majorBidi"/>
      <w:b/>
      <w:color w:val="000000" w:themeColor="text1"/>
      <w:sz w:val="28"/>
      <w:szCs w:val="26"/>
    </w:rPr>
  </w:style>
  <w:style w:type="paragraph" w:styleId="Heading3">
    <w:name w:val="heading 3"/>
    <w:aliases w:val="Điều"/>
    <w:basedOn w:val="Nidung"/>
    <w:next w:val="Nidung"/>
    <w:link w:val="Heading3Char"/>
    <w:uiPriority w:val="3"/>
    <w:qFormat/>
    <w:rsid w:val="00D153C9"/>
    <w:pPr>
      <w:keepNext/>
      <w:keepLines/>
      <w:spacing w:before="120"/>
      <w:outlineLvl w:val="2"/>
    </w:pPr>
    <w:rPr>
      <w:rFonts w:eastAsiaTheme="majorEastAsia" w:cstheme="majorBidi"/>
      <w:b/>
      <w:color w:val="000000" w:themeColor="text1"/>
      <w:szCs w:val="24"/>
    </w:rPr>
  </w:style>
  <w:style w:type="paragraph" w:styleId="Heading4">
    <w:name w:val="heading 4"/>
    <w:aliases w:val="KHÁC"/>
    <w:link w:val="Heading4Char"/>
    <w:uiPriority w:val="9"/>
    <w:unhideWhenUsed/>
    <w:qFormat/>
    <w:rsid w:val="00D153C9"/>
    <w:pPr>
      <w:keepNext/>
      <w:keepLines/>
      <w:spacing w:before="120" w:after="120" w:line="720" w:lineRule="auto"/>
      <w:jc w:val="center"/>
      <w:outlineLvl w:val="3"/>
    </w:pPr>
    <w:rPr>
      <w:rFonts w:ascii="Times New Roman" w:eastAsiaTheme="majorEastAsia" w:hAnsi="Times New Roman" w:cstheme="majorBidi"/>
      <w:i/>
      <w:iCs/>
      <w:color w:val="2F5496" w:themeColor="accent1" w:themeShade="BF"/>
      <w:sz w:val="28"/>
    </w:rPr>
  </w:style>
  <w:style w:type="paragraph" w:styleId="Heading5">
    <w:name w:val="heading 5"/>
    <w:basedOn w:val="Normal"/>
    <w:next w:val="Normal"/>
    <w:link w:val="Heading5Char"/>
    <w:uiPriority w:val="9"/>
    <w:unhideWhenUsed/>
    <w:qFormat/>
    <w:rsid w:val="007A70BA"/>
    <w:pPr>
      <w:widowControl w:val="0"/>
      <w:spacing w:after="0" w:line="276" w:lineRule="auto"/>
      <w:contextualSpacing/>
      <w:jc w:val="center"/>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Heading1"/>
    <w:link w:val="TitleChar"/>
    <w:uiPriority w:val="10"/>
    <w:qFormat/>
    <w:rsid w:val="00D153C9"/>
    <w:pPr>
      <w:widowControl w:val="0"/>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D153C9"/>
    <w:rPr>
      <w:rFonts w:ascii="Times New Roman" w:eastAsiaTheme="majorEastAsia" w:hAnsi="Times New Roman" w:cstheme="majorBidi"/>
      <w:b/>
      <w:spacing w:val="-10"/>
      <w:kern w:val="28"/>
      <w:sz w:val="28"/>
      <w:szCs w:val="56"/>
    </w:rPr>
  </w:style>
  <w:style w:type="character" w:customStyle="1" w:styleId="Heading1Char">
    <w:name w:val="Heading 1 Char"/>
    <w:aliases w:val="Chương Char"/>
    <w:basedOn w:val="DefaultParagraphFont"/>
    <w:link w:val="Heading1"/>
    <w:uiPriority w:val="2"/>
    <w:rsid w:val="00D153C9"/>
    <w:rPr>
      <w:rFonts w:ascii="Times New Roman" w:eastAsiaTheme="majorEastAsia" w:hAnsi="Times New Roman" w:cstheme="majorBidi"/>
      <w:b/>
      <w:color w:val="000000" w:themeColor="text1"/>
      <w:sz w:val="28"/>
      <w:szCs w:val="32"/>
    </w:rPr>
  </w:style>
  <w:style w:type="character" w:customStyle="1" w:styleId="Heading2Char">
    <w:name w:val="Heading 2 Char"/>
    <w:aliases w:val="NDC Char"/>
    <w:basedOn w:val="DefaultParagraphFont"/>
    <w:link w:val="Heading2"/>
    <w:uiPriority w:val="4"/>
    <w:rsid w:val="00D153C9"/>
    <w:rPr>
      <w:rFonts w:ascii="Times New Roman" w:eastAsiaTheme="majorEastAsia" w:hAnsi="Times New Roman" w:cstheme="majorBidi"/>
      <w:b/>
      <w:color w:val="000000" w:themeColor="text1"/>
      <w:sz w:val="28"/>
      <w:szCs w:val="26"/>
    </w:rPr>
  </w:style>
  <w:style w:type="character" w:customStyle="1" w:styleId="Heading3Char">
    <w:name w:val="Heading 3 Char"/>
    <w:aliases w:val="Điều Char"/>
    <w:basedOn w:val="DefaultParagraphFont"/>
    <w:link w:val="Heading3"/>
    <w:uiPriority w:val="3"/>
    <w:rsid w:val="00D153C9"/>
    <w:rPr>
      <w:rFonts w:ascii="Times New Roman" w:eastAsiaTheme="majorEastAsia" w:hAnsi="Times New Roman" w:cstheme="majorBidi"/>
      <w:b/>
      <w:color w:val="000000" w:themeColor="text1"/>
      <w:sz w:val="28"/>
      <w:szCs w:val="24"/>
    </w:rPr>
  </w:style>
  <w:style w:type="paragraph" w:customStyle="1" w:styleId="Nidung">
    <w:name w:val="Nội dung"/>
    <w:uiPriority w:val="5"/>
    <w:qFormat/>
    <w:rsid w:val="006B40A0"/>
    <w:pPr>
      <w:widowControl w:val="0"/>
      <w:spacing w:after="120" w:line="276" w:lineRule="auto"/>
      <w:ind w:firstLine="720"/>
      <w:jc w:val="both"/>
    </w:pPr>
    <w:rPr>
      <w:rFonts w:ascii="Times New Roman" w:hAnsi="Times New Roman"/>
      <w:sz w:val="28"/>
    </w:rPr>
  </w:style>
  <w:style w:type="paragraph" w:customStyle="1" w:styleId="TIUNG">
    <w:name w:val="TIÊU NGỮ"/>
    <w:uiPriority w:val="6"/>
    <w:qFormat/>
    <w:rsid w:val="00D153C9"/>
    <w:pPr>
      <w:spacing w:after="0" w:line="240" w:lineRule="auto"/>
    </w:pPr>
    <w:rPr>
      <w:rFonts w:ascii="Times New Roman" w:hAnsi="Times New Roman"/>
      <w:b/>
      <w:sz w:val="28"/>
    </w:rPr>
  </w:style>
  <w:style w:type="character" w:customStyle="1" w:styleId="Heading4Char">
    <w:name w:val="Heading 4 Char"/>
    <w:aliases w:val="KHÁC Char"/>
    <w:basedOn w:val="DefaultParagraphFont"/>
    <w:link w:val="Heading4"/>
    <w:uiPriority w:val="9"/>
    <w:rsid w:val="00D153C9"/>
    <w:rPr>
      <w:rFonts w:ascii="Times New Roman" w:eastAsiaTheme="majorEastAsia" w:hAnsi="Times New Roman" w:cstheme="majorBidi"/>
      <w:i/>
      <w:iCs/>
      <w:color w:val="2F5496" w:themeColor="accent1" w:themeShade="BF"/>
      <w:sz w:val="28"/>
    </w:rPr>
  </w:style>
  <w:style w:type="character" w:customStyle="1" w:styleId="Heading5Char">
    <w:name w:val="Heading 5 Char"/>
    <w:basedOn w:val="DefaultParagraphFont"/>
    <w:link w:val="Heading5"/>
    <w:uiPriority w:val="9"/>
    <w:rsid w:val="007A70BA"/>
    <w:rPr>
      <w:rFonts w:ascii="Times New Roman" w:eastAsiaTheme="majorEastAsia" w:hAnsi="Times New Roman" w:cstheme="majorBidi"/>
      <w:color w:val="000000" w:themeColor="text1"/>
      <w:sz w:val="28"/>
    </w:rPr>
  </w:style>
  <w:style w:type="table" w:customStyle="1" w:styleId="Style1">
    <w:name w:val="Style1"/>
    <w:basedOn w:val="TableGrid1"/>
    <w:uiPriority w:val="99"/>
    <w:rsid w:val="00044ADB"/>
    <w:pPr>
      <w:widowControl w:val="0"/>
    </w:pPr>
    <w:rPr>
      <w:rFonts w:ascii="Times New Roman" w:hAnsi="Times New Roman"/>
      <w:sz w:val="28"/>
      <w:szCs w:val="20"/>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44ADB"/>
    <w:pPr>
      <w:spacing w:before="60" w:after="60" w:line="38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NG">
    <w:name w:val="BẢNG"/>
    <w:uiPriority w:val="9"/>
    <w:qFormat/>
    <w:rsid w:val="00044ADB"/>
    <w:pPr>
      <w:framePr w:hSpace="180" w:wrap="around" w:vAnchor="text" w:hAnchor="margin" w:y="679"/>
      <w:widowControl w:val="0"/>
      <w:spacing w:before="60" w:after="60" w:line="380" w:lineRule="exact"/>
    </w:pPr>
    <w:rPr>
      <w:rFonts w:ascii="Times New Roman" w:hAnsi="Times New Roman"/>
      <w:sz w:val="28"/>
    </w:rPr>
  </w:style>
  <w:style w:type="paragraph" w:styleId="Header">
    <w:name w:val="header"/>
    <w:aliases w:val="Char"/>
    <w:basedOn w:val="Normal"/>
    <w:link w:val="HeaderChar"/>
    <w:uiPriority w:val="99"/>
    <w:unhideWhenUsed/>
    <w:rsid w:val="007A70BA"/>
    <w:pPr>
      <w:tabs>
        <w:tab w:val="center" w:pos="4680"/>
        <w:tab w:val="right" w:pos="9360"/>
      </w:tabs>
      <w:spacing w:before="0" w:after="0" w:line="240" w:lineRule="auto"/>
    </w:pPr>
  </w:style>
  <w:style w:type="character" w:customStyle="1" w:styleId="HeaderChar">
    <w:name w:val="Header Char"/>
    <w:aliases w:val="Char Char"/>
    <w:basedOn w:val="DefaultParagraphFont"/>
    <w:link w:val="Header"/>
    <w:uiPriority w:val="99"/>
    <w:rsid w:val="007A70BA"/>
    <w:rPr>
      <w:rFonts w:ascii="Times New Roman" w:hAnsi="Times New Roman"/>
      <w:sz w:val="28"/>
    </w:rPr>
  </w:style>
  <w:style w:type="paragraph" w:styleId="Footer">
    <w:name w:val="footer"/>
    <w:basedOn w:val="Normal"/>
    <w:link w:val="FooterChar"/>
    <w:uiPriority w:val="99"/>
    <w:unhideWhenUsed/>
    <w:rsid w:val="007A70B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A70BA"/>
    <w:rPr>
      <w:rFonts w:ascii="Times New Roman" w:hAnsi="Times New Roman"/>
      <w:sz w:val="28"/>
    </w:rPr>
  </w:style>
  <w:style w:type="paragraph" w:styleId="BalloonText">
    <w:name w:val="Balloon Text"/>
    <w:basedOn w:val="Normal"/>
    <w:link w:val="BalloonTextChar"/>
    <w:uiPriority w:val="99"/>
    <w:semiHidden/>
    <w:unhideWhenUsed/>
    <w:rsid w:val="007A70B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0BA"/>
    <w:rPr>
      <w:rFonts w:ascii="Segoe UI" w:hAnsi="Segoe UI" w:cs="Segoe UI"/>
      <w:sz w:val="18"/>
      <w:szCs w:val="18"/>
    </w:rPr>
  </w:style>
  <w:style w:type="table" w:styleId="TableGrid">
    <w:name w:val="Table Grid"/>
    <w:basedOn w:val="TableNormal"/>
    <w:uiPriority w:val="39"/>
    <w:rsid w:val="007A7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75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at.vienvinh\Downloads\HSU-REC.BM01_&#272;&#417;n%20&#273;&#7873;%20ngh&#788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E14FAE02D047F38163FF5F9C9C93B5"/>
        <w:category>
          <w:name w:val="General"/>
          <w:gallery w:val="placeholder"/>
        </w:category>
        <w:types>
          <w:type w:val="bbPlcHdr"/>
        </w:types>
        <w:behaviors>
          <w:behavior w:val="content"/>
        </w:behaviors>
        <w:guid w:val="{6F60202D-83D4-42F4-BCC0-78000345EA79}"/>
      </w:docPartPr>
      <w:docPartBody>
        <w:p w:rsidR="00000000" w:rsidRDefault="00F91A7E">
          <w:pPr>
            <w:pStyle w:val="B5E14FAE02D047F38163FF5F9C9C93B5"/>
          </w:pPr>
          <w:r w:rsidRPr="00D70F44">
            <w:rPr>
              <w:rStyle w:val="PlaceholderText"/>
            </w:rPr>
            <w:t>Click or tap here to enter text.</w:t>
          </w:r>
        </w:p>
      </w:docPartBody>
    </w:docPart>
    <w:docPart>
      <w:docPartPr>
        <w:name w:val="86A4CB6E6C344A74B253CD6216569FDE"/>
        <w:category>
          <w:name w:val="General"/>
          <w:gallery w:val="placeholder"/>
        </w:category>
        <w:types>
          <w:type w:val="bbPlcHdr"/>
        </w:types>
        <w:behaviors>
          <w:behavior w:val="content"/>
        </w:behaviors>
        <w:guid w:val="{9103EDDF-8D80-4402-8969-183A3723ED40}"/>
      </w:docPartPr>
      <w:docPartBody>
        <w:p w:rsidR="00000000" w:rsidRDefault="00F91A7E">
          <w:pPr>
            <w:pStyle w:val="86A4CB6E6C344A74B253CD6216569FDE"/>
          </w:pPr>
          <w:r w:rsidRPr="00D70F44">
            <w:rPr>
              <w:rStyle w:val="PlaceholderText"/>
            </w:rPr>
            <w:t>Click or tap here to enter text.</w:t>
          </w:r>
        </w:p>
      </w:docPartBody>
    </w:docPart>
    <w:docPart>
      <w:docPartPr>
        <w:name w:val="D4C821AC70664F618AC8CB190B39ED22"/>
        <w:category>
          <w:name w:val="General"/>
          <w:gallery w:val="placeholder"/>
        </w:category>
        <w:types>
          <w:type w:val="bbPlcHdr"/>
        </w:types>
        <w:behaviors>
          <w:behavior w:val="content"/>
        </w:behaviors>
        <w:guid w:val="{90082388-08C5-40AF-AB05-04BAD2C3BB3D}"/>
      </w:docPartPr>
      <w:docPartBody>
        <w:p w:rsidR="00000000" w:rsidRDefault="00F91A7E">
          <w:pPr>
            <w:pStyle w:val="D4C821AC70664F618AC8CB190B39ED22"/>
          </w:pPr>
          <w:r w:rsidRPr="00D70F44">
            <w:rPr>
              <w:rStyle w:val="PlaceholderText"/>
            </w:rPr>
            <w:t>Click or tap here to enter text.</w:t>
          </w:r>
        </w:p>
      </w:docPartBody>
    </w:docPart>
    <w:docPart>
      <w:docPartPr>
        <w:name w:val="1E63378CA08543799281260F10340776"/>
        <w:category>
          <w:name w:val="General"/>
          <w:gallery w:val="placeholder"/>
        </w:category>
        <w:types>
          <w:type w:val="bbPlcHdr"/>
        </w:types>
        <w:behaviors>
          <w:behavior w:val="content"/>
        </w:behaviors>
        <w:guid w:val="{BC5D171E-BFE1-4D5F-851B-F8BF0E9E843C}"/>
      </w:docPartPr>
      <w:docPartBody>
        <w:p w:rsidR="00000000" w:rsidRDefault="00F91A7E">
          <w:pPr>
            <w:pStyle w:val="1E63378CA08543799281260F10340776"/>
          </w:pPr>
          <w:r w:rsidRPr="00D70F44">
            <w:rPr>
              <w:rStyle w:val="PlaceholderText"/>
            </w:rPr>
            <w:t>Click or tap here to enter text.</w:t>
          </w:r>
        </w:p>
      </w:docPartBody>
    </w:docPart>
    <w:docPart>
      <w:docPartPr>
        <w:name w:val="BA3A5C24C7A64EBCA0A8AB5B37FD500C"/>
        <w:category>
          <w:name w:val="General"/>
          <w:gallery w:val="placeholder"/>
        </w:category>
        <w:types>
          <w:type w:val="bbPlcHdr"/>
        </w:types>
        <w:behaviors>
          <w:behavior w:val="content"/>
        </w:behaviors>
        <w:guid w:val="{B5E5E1EC-2916-4C82-B558-6F7F0521DCCE}"/>
      </w:docPartPr>
      <w:docPartBody>
        <w:p w:rsidR="00000000" w:rsidRDefault="00F91A7E">
          <w:pPr>
            <w:pStyle w:val="BA3A5C24C7A64EBCA0A8AB5B37FD500C"/>
          </w:pPr>
          <w:r w:rsidRPr="00D70F44">
            <w:rPr>
              <w:rStyle w:val="PlaceholderText"/>
            </w:rPr>
            <w:t>Click or tap here to enter text.</w:t>
          </w:r>
        </w:p>
      </w:docPartBody>
    </w:docPart>
    <w:docPart>
      <w:docPartPr>
        <w:name w:val="DAFB323DCC424CF0BE7FA707A8CA00B4"/>
        <w:category>
          <w:name w:val="General"/>
          <w:gallery w:val="placeholder"/>
        </w:category>
        <w:types>
          <w:type w:val="bbPlcHdr"/>
        </w:types>
        <w:behaviors>
          <w:behavior w:val="content"/>
        </w:behaviors>
        <w:guid w:val="{41EA658B-459E-4890-BADB-10046AD32BB5}"/>
      </w:docPartPr>
      <w:docPartBody>
        <w:p w:rsidR="00000000" w:rsidRDefault="00F91A7E">
          <w:pPr>
            <w:pStyle w:val="DAFB323DCC424CF0BE7FA707A8CA00B4"/>
          </w:pPr>
          <w:r w:rsidRPr="00D70F44">
            <w:rPr>
              <w:rStyle w:val="PlaceholderText"/>
            </w:rPr>
            <w:t>Click or tap here to enter text.</w:t>
          </w:r>
        </w:p>
      </w:docPartBody>
    </w:docPart>
    <w:docPart>
      <w:docPartPr>
        <w:name w:val="7A233FCC14AA40BE94B658324E5389D3"/>
        <w:category>
          <w:name w:val="General"/>
          <w:gallery w:val="placeholder"/>
        </w:category>
        <w:types>
          <w:type w:val="bbPlcHdr"/>
        </w:types>
        <w:behaviors>
          <w:behavior w:val="content"/>
        </w:behaviors>
        <w:guid w:val="{A252B241-EB33-49AB-AE37-07E06ADC84B8}"/>
      </w:docPartPr>
      <w:docPartBody>
        <w:p w:rsidR="00000000" w:rsidRDefault="00F91A7E">
          <w:pPr>
            <w:pStyle w:val="7A233FCC14AA40BE94B658324E5389D3"/>
          </w:pPr>
          <w:r w:rsidRPr="00D70F44">
            <w:rPr>
              <w:rStyle w:val="PlaceholderText"/>
            </w:rPr>
            <w:t>Click or tap here to enter text.</w:t>
          </w:r>
        </w:p>
      </w:docPartBody>
    </w:docPart>
    <w:docPart>
      <w:docPartPr>
        <w:name w:val="4FA60130F78542B4AF843A5EA16D6C0B"/>
        <w:category>
          <w:name w:val="General"/>
          <w:gallery w:val="placeholder"/>
        </w:category>
        <w:types>
          <w:type w:val="bbPlcHdr"/>
        </w:types>
        <w:behaviors>
          <w:behavior w:val="content"/>
        </w:behaviors>
        <w:guid w:val="{9CD6A466-1B5F-4690-B355-EA549AB1D138}"/>
      </w:docPartPr>
      <w:docPartBody>
        <w:p w:rsidR="00000000" w:rsidRDefault="00F91A7E">
          <w:pPr>
            <w:pStyle w:val="4FA60130F78542B4AF843A5EA16D6C0B"/>
          </w:pPr>
          <w:r w:rsidRPr="00D70F44">
            <w:rPr>
              <w:rStyle w:val="PlaceholderText"/>
            </w:rPr>
            <w:t xml:space="preserve">Click or tap here to </w:t>
          </w:r>
          <w:r w:rsidRPr="00D70F44">
            <w:rPr>
              <w:rStyle w:val="PlaceholderText"/>
            </w:rPr>
            <w:t>enter text.</w:t>
          </w:r>
        </w:p>
      </w:docPartBody>
    </w:docPart>
    <w:docPart>
      <w:docPartPr>
        <w:name w:val="F87DB4DB201E4DE78605072EE749CC54"/>
        <w:category>
          <w:name w:val="General"/>
          <w:gallery w:val="placeholder"/>
        </w:category>
        <w:types>
          <w:type w:val="bbPlcHdr"/>
        </w:types>
        <w:behaviors>
          <w:behavior w:val="content"/>
        </w:behaviors>
        <w:guid w:val="{46F68B83-20FB-4228-A939-B31E5FE3AB08}"/>
      </w:docPartPr>
      <w:docPartBody>
        <w:p w:rsidR="00000000" w:rsidRDefault="00F91A7E">
          <w:pPr>
            <w:pStyle w:val="F87DB4DB201E4DE78605072EE749CC54"/>
          </w:pPr>
          <w:r w:rsidRPr="00D70F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7E"/>
    <w:rsid w:val="00F91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5E14FAE02D047F38163FF5F9C9C93B5">
    <w:name w:val="B5E14FAE02D047F38163FF5F9C9C93B5"/>
  </w:style>
  <w:style w:type="paragraph" w:customStyle="1" w:styleId="86A4CB6E6C344A74B253CD6216569FDE">
    <w:name w:val="86A4CB6E6C344A74B253CD6216569FDE"/>
  </w:style>
  <w:style w:type="paragraph" w:customStyle="1" w:styleId="D4C821AC70664F618AC8CB190B39ED22">
    <w:name w:val="D4C821AC70664F618AC8CB190B39ED22"/>
  </w:style>
  <w:style w:type="paragraph" w:customStyle="1" w:styleId="1E63378CA08543799281260F10340776">
    <w:name w:val="1E63378CA08543799281260F10340776"/>
  </w:style>
  <w:style w:type="paragraph" w:customStyle="1" w:styleId="BA3A5C24C7A64EBCA0A8AB5B37FD500C">
    <w:name w:val="BA3A5C24C7A64EBCA0A8AB5B37FD500C"/>
  </w:style>
  <w:style w:type="paragraph" w:customStyle="1" w:styleId="DAFB323DCC424CF0BE7FA707A8CA00B4">
    <w:name w:val="DAFB323DCC424CF0BE7FA707A8CA00B4"/>
  </w:style>
  <w:style w:type="paragraph" w:customStyle="1" w:styleId="7A233FCC14AA40BE94B658324E5389D3">
    <w:name w:val="7A233FCC14AA40BE94B658324E5389D3"/>
  </w:style>
  <w:style w:type="paragraph" w:customStyle="1" w:styleId="4FA60130F78542B4AF843A5EA16D6C0B">
    <w:name w:val="4FA60130F78542B4AF843A5EA16D6C0B"/>
  </w:style>
  <w:style w:type="paragraph" w:customStyle="1" w:styleId="F87DB4DB201E4DE78605072EE749CC54">
    <w:name w:val="F87DB4DB201E4DE78605072EE749C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HSU-REC.BM01_Đơn đề nghị</Template>
  <TotalTime>0</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Phát Viên Vĩnh</dc:creator>
  <cp:keywords/>
  <dc:description/>
  <cp:lastModifiedBy>Phát Viên Vĩnh</cp:lastModifiedBy>
  <cp:revision>1</cp:revision>
  <cp:lastPrinted>2026-07-15T04:05:00Z</cp:lastPrinted>
  <dcterms:created xsi:type="dcterms:W3CDTF">2026-08-04T10:06:00Z</dcterms:created>
  <dcterms:modified xsi:type="dcterms:W3CDTF">2026-08-04T10:06:00Z</dcterms:modified>
</cp:coreProperties>
</file>